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22E5" w:rsidRPr="00971812" w:rsidRDefault="00B622E5">
      <w:pPr>
        <w:rPr>
          <w:rFonts w:eastAsia="Batang"/>
          <w:lang w:eastAsia="ko-KR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181"/>
        <w:gridCol w:w="4181"/>
      </w:tblGrid>
      <w:tr w:rsidR="00B622E5" w:rsidTr="007F33BE">
        <w:tc>
          <w:tcPr>
            <w:tcW w:w="4181" w:type="dxa"/>
          </w:tcPr>
          <w:p w:rsidR="00B622E5" w:rsidRDefault="00B622E5" w:rsidP="007F33BE">
            <w:pPr>
              <w:jc w:val="center"/>
            </w:pPr>
            <w:r w:rsidRPr="00E22E01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i1025" type="#_x0000_t75" style="width:187.5pt;height:140.25pt;visibility:visible">
                  <v:imagedata r:id="rId4" o:title=""/>
                </v:shape>
              </w:pict>
            </w:r>
          </w:p>
        </w:tc>
        <w:tc>
          <w:tcPr>
            <w:tcW w:w="4181" w:type="dxa"/>
          </w:tcPr>
          <w:p w:rsidR="00B622E5" w:rsidRDefault="00B622E5" w:rsidP="007F33BE">
            <w:pPr>
              <w:jc w:val="center"/>
            </w:pPr>
            <w:r w:rsidRPr="00E22E01">
              <w:rPr>
                <w:noProof/>
              </w:rPr>
              <w:pict>
                <v:shape id="圖片 3" o:spid="_x0000_i1026" type="#_x0000_t75" style="width:179.25pt;height:134.25pt;visibility:visible">
                  <v:imagedata r:id="rId5" o:title=""/>
                </v:shape>
              </w:pict>
            </w:r>
          </w:p>
        </w:tc>
      </w:tr>
      <w:tr w:rsidR="00B622E5" w:rsidTr="007F33BE">
        <w:tc>
          <w:tcPr>
            <w:tcW w:w="4181" w:type="dxa"/>
          </w:tcPr>
          <w:p w:rsidR="00B622E5" w:rsidRPr="007F33BE" w:rsidRDefault="00B622E5">
            <w:pPr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一○三學年度第二學期開學典禮</w:t>
            </w:r>
            <w:r w:rsidRPr="007F33BE">
              <w:rPr>
                <w:sz w:val="20"/>
                <w:szCs w:val="20"/>
              </w:rPr>
              <w:t>(2015.02.24)</w:t>
            </w:r>
          </w:p>
        </w:tc>
        <w:tc>
          <w:tcPr>
            <w:tcW w:w="4181" w:type="dxa"/>
          </w:tcPr>
          <w:p w:rsidR="00B622E5" w:rsidRPr="007F33BE" w:rsidRDefault="00B622E5">
            <w:pPr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一○三學年度第二學期開學典禮</w:t>
            </w:r>
            <w:r w:rsidRPr="007F33BE">
              <w:rPr>
                <w:sz w:val="20"/>
                <w:szCs w:val="20"/>
              </w:rPr>
              <w:t>(2015.02.24)</w:t>
            </w:r>
          </w:p>
        </w:tc>
      </w:tr>
      <w:tr w:rsidR="00B622E5" w:rsidTr="007F33BE">
        <w:tc>
          <w:tcPr>
            <w:tcW w:w="4181" w:type="dxa"/>
          </w:tcPr>
          <w:p w:rsidR="00B622E5" w:rsidRDefault="00B622E5">
            <w:r w:rsidRPr="00E22E01">
              <w:rPr>
                <w:noProof/>
              </w:rPr>
              <w:pict>
                <v:shape id="圖片 2" o:spid="_x0000_i1027" type="#_x0000_t75" style="width:195pt;height:146.25pt;visibility:visible">
                  <v:imagedata r:id="rId6" o:title=""/>
                </v:shape>
              </w:pict>
            </w:r>
          </w:p>
        </w:tc>
        <w:tc>
          <w:tcPr>
            <w:tcW w:w="4181" w:type="dxa"/>
          </w:tcPr>
          <w:p w:rsidR="00B622E5" w:rsidRDefault="00B622E5">
            <w:r w:rsidRPr="00E22E01">
              <w:rPr>
                <w:noProof/>
              </w:rPr>
              <w:pict>
                <v:shape id="圖片 4" o:spid="_x0000_i1028" type="#_x0000_t75" style="width:195pt;height:146.25pt;visibility:visible">
                  <v:imagedata r:id="rId7" o:title=""/>
                </v:shape>
              </w:pict>
            </w:r>
          </w:p>
        </w:tc>
      </w:tr>
      <w:tr w:rsidR="00B622E5" w:rsidTr="007F33BE">
        <w:tc>
          <w:tcPr>
            <w:tcW w:w="4181" w:type="dxa"/>
          </w:tcPr>
          <w:p w:rsidR="00B622E5" w:rsidRPr="007F33BE" w:rsidRDefault="00B622E5">
            <w:pPr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一○三學年度第二學期開學典禮</w:t>
            </w:r>
            <w:r w:rsidRPr="007F33BE">
              <w:rPr>
                <w:sz w:val="20"/>
                <w:szCs w:val="20"/>
              </w:rPr>
              <w:t>(2015.02.24)</w:t>
            </w:r>
          </w:p>
        </w:tc>
        <w:tc>
          <w:tcPr>
            <w:tcW w:w="4181" w:type="dxa"/>
          </w:tcPr>
          <w:p w:rsidR="00B622E5" w:rsidRPr="007F33BE" w:rsidRDefault="00B622E5">
            <w:pPr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一○三學年度第二學期開學典禮</w:t>
            </w:r>
            <w:r w:rsidRPr="007F33BE">
              <w:rPr>
                <w:sz w:val="20"/>
                <w:szCs w:val="20"/>
              </w:rPr>
              <w:t>(2015.02.24)</w:t>
            </w:r>
          </w:p>
        </w:tc>
      </w:tr>
      <w:tr w:rsidR="00B622E5" w:rsidTr="007F33BE">
        <w:tc>
          <w:tcPr>
            <w:tcW w:w="4181" w:type="dxa"/>
          </w:tcPr>
          <w:p w:rsidR="00B622E5" w:rsidRPr="009038C3" w:rsidRDefault="00B622E5">
            <w:r w:rsidRPr="00E22E01">
              <w:pict>
                <v:shape id="_x0000_i1029" type="#_x0000_t75" style="width:195pt;height:130.5pt">
                  <v:imagedata r:id="rId8" o:title=""/>
                </v:shape>
              </w:pict>
            </w:r>
          </w:p>
        </w:tc>
        <w:tc>
          <w:tcPr>
            <w:tcW w:w="4181" w:type="dxa"/>
          </w:tcPr>
          <w:p w:rsidR="00B622E5" w:rsidRPr="009038C3" w:rsidRDefault="00B622E5">
            <w:r w:rsidRPr="00E22E01">
              <w:pict>
                <v:shape id="_x0000_i1030" type="#_x0000_t75" style="width:195pt;height:130.5pt">
                  <v:imagedata r:id="rId9" o:title=""/>
                </v:shape>
              </w:pict>
            </w:r>
          </w:p>
        </w:tc>
      </w:tr>
      <w:tr w:rsidR="00B622E5" w:rsidTr="007F33BE">
        <w:tc>
          <w:tcPr>
            <w:tcW w:w="4181" w:type="dxa"/>
          </w:tcPr>
          <w:p w:rsidR="00B622E5" w:rsidRPr="007F33BE" w:rsidRDefault="00B622E5" w:rsidP="007F33BE">
            <w:pPr>
              <w:jc w:val="center"/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書法比賽</w:t>
            </w:r>
            <w:r w:rsidRPr="007F33BE">
              <w:rPr>
                <w:sz w:val="20"/>
                <w:szCs w:val="20"/>
              </w:rPr>
              <w:t>(2015.03.21)</w:t>
            </w:r>
          </w:p>
        </w:tc>
        <w:tc>
          <w:tcPr>
            <w:tcW w:w="4181" w:type="dxa"/>
          </w:tcPr>
          <w:p w:rsidR="00B622E5" w:rsidRDefault="00B622E5" w:rsidP="007F33BE">
            <w:pPr>
              <w:jc w:val="center"/>
            </w:pPr>
            <w:r w:rsidRPr="007F33BE">
              <w:rPr>
                <w:rFonts w:hint="eastAsia"/>
                <w:sz w:val="20"/>
                <w:szCs w:val="20"/>
              </w:rPr>
              <w:t>書法比賽</w:t>
            </w:r>
            <w:r w:rsidRPr="007F33BE">
              <w:rPr>
                <w:sz w:val="20"/>
                <w:szCs w:val="20"/>
              </w:rPr>
              <w:t>(2015.03.21)</w:t>
            </w:r>
          </w:p>
        </w:tc>
      </w:tr>
      <w:tr w:rsidR="00B622E5" w:rsidTr="007F33BE">
        <w:tc>
          <w:tcPr>
            <w:tcW w:w="4181" w:type="dxa"/>
          </w:tcPr>
          <w:p w:rsidR="00B622E5" w:rsidRPr="009038C3" w:rsidRDefault="00B622E5">
            <w:r w:rsidRPr="00E22E01">
              <w:pict>
                <v:shape id="_x0000_i1031" type="#_x0000_t75" style="width:195pt;height:130.5pt">
                  <v:imagedata r:id="rId10" o:title=""/>
                </v:shape>
              </w:pict>
            </w:r>
          </w:p>
        </w:tc>
        <w:tc>
          <w:tcPr>
            <w:tcW w:w="4181" w:type="dxa"/>
          </w:tcPr>
          <w:p w:rsidR="00B622E5" w:rsidRPr="009038C3" w:rsidRDefault="00B622E5">
            <w:r w:rsidRPr="00E22E01">
              <w:pict>
                <v:shape id="_x0000_i1032" type="#_x0000_t75" style="width:195pt;height:130.5pt">
                  <v:imagedata r:id="rId11" o:title=""/>
                </v:shape>
              </w:pict>
            </w:r>
          </w:p>
        </w:tc>
      </w:tr>
      <w:tr w:rsidR="00B622E5" w:rsidTr="007F33BE">
        <w:tc>
          <w:tcPr>
            <w:tcW w:w="4181" w:type="dxa"/>
          </w:tcPr>
          <w:p w:rsidR="00B622E5" w:rsidRPr="007F33BE" w:rsidRDefault="00B622E5" w:rsidP="007F33BE">
            <w:pPr>
              <w:jc w:val="center"/>
              <w:rPr>
                <w:sz w:val="20"/>
                <w:szCs w:val="20"/>
              </w:rPr>
            </w:pPr>
            <w:r w:rsidRPr="007F33BE">
              <w:rPr>
                <w:rFonts w:hint="eastAsia"/>
                <w:sz w:val="20"/>
                <w:szCs w:val="20"/>
              </w:rPr>
              <w:t>書法比賽</w:t>
            </w:r>
            <w:r w:rsidRPr="007F33BE">
              <w:rPr>
                <w:sz w:val="20"/>
                <w:szCs w:val="20"/>
              </w:rPr>
              <w:t>(2015.03.21)</w:t>
            </w:r>
          </w:p>
        </w:tc>
        <w:tc>
          <w:tcPr>
            <w:tcW w:w="4181" w:type="dxa"/>
          </w:tcPr>
          <w:p w:rsidR="00B622E5" w:rsidRDefault="00B622E5" w:rsidP="007F33BE">
            <w:pPr>
              <w:jc w:val="center"/>
            </w:pPr>
            <w:r w:rsidRPr="007F33BE">
              <w:rPr>
                <w:rFonts w:hint="eastAsia"/>
                <w:sz w:val="20"/>
                <w:szCs w:val="20"/>
              </w:rPr>
              <w:t>書法比賽</w:t>
            </w:r>
            <w:r w:rsidRPr="007F33BE">
              <w:rPr>
                <w:sz w:val="20"/>
                <w:szCs w:val="20"/>
              </w:rPr>
              <w:t>(2015.03.21)</w:t>
            </w:r>
          </w:p>
        </w:tc>
      </w:tr>
    </w:tbl>
    <w:p w:rsidR="00B622E5" w:rsidRPr="00FE2A9F" w:rsidRDefault="00B622E5"/>
    <w:sectPr w:rsidR="00B622E5" w:rsidRPr="00FE2A9F" w:rsidSect="00B206E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Batang">
    <w:altName w:val="?媊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43835"/>
    <w:rsid w:val="00117AB9"/>
    <w:rsid w:val="00180EA6"/>
    <w:rsid w:val="001E094F"/>
    <w:rsid w:val="00286B1D"/>
    <w:rsid w:val="003626DF"/>
    <w:rsid w:val="005E0CA0"/>
    <w:rsid w:val="007F33BE"/>
    <w:rsid w:val="008B336A"/>
    <w:rsid w:val="009038C3"/>
    <w:rsid w:val="00971812"/>
    <w:rsid w:val="00B06693"/>
    <w:rsid w:val="00B206EE"/>
    <w:rsid w:val="00B43835"/>
    <w:rsid w:val="00B622E5"/>
    <w:rsid w:val="00B977FF"/>
    <w:rsid w:val="00C4034F"/>
    <w:rsid w:val="00C704F7"/>
    <w:rsid w:val="00CA2629"/>
    <w:rsid w:val="00D93B73"/>
    <w:rsid w:val="00E22E01"/>
    <w:rsid w:val="00EE7445"/>
    <w:rsid w:val="00FE2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06EE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5E0CA0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5E0CA0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E0CA0"/>
    <w:rPr>
      <w:rFonts w:ascii="Cambria" w:eastAsia="新細明體" w:hAnsi="Cambria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25</TotalTime>
  <Pages>2</Pages>
  <Words>30</Words>
  <Characters>172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</dc:creator>
  <cp:keywords/>
  <dc:description/>
  <cp:lastModifiedBy>scs</cp:lastModifiedBy>
  <cp:revision>16</cp:revision>
  <dcterms:created xsi:type="dcterms:W3CDTF">2015-02-27T01:45:00Z</dcterms:created>
  <dcterms:modified xsi:type="dcterms:W3CDTF">2015-04-26T23:26:00Z</dcterms:modified>
</cp:coreProperties>
</file>